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5BB" w:rsidRPr="004310BC" w:rsidRDefault="000A15BB" w:rsidP="004310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136E29">
        <w:rPr>
          <w:rFonts w:ascii="Times New Roman" w:hAnsi="Times New Roman"/>
          <w:sz w:val="28"/>
          <w:szCs w:val="28"/>
        </w:rPr>
        <w:t>Протокол школь</w:t>
      </w:r>
      <w:r>
        <w:rPr>
          <w:rFonts w:ascii="Times New Roman" w:hAnsi="Times New Roman"/>
          <w:sz w:val="28"/>
          <w:szCs w:val="28"/>
        </w:rPr>
        <w:t>ного этапа ВОШ по ОБЖ в 2018-2019</w:t>
      </w:r>
      <w:r w:rsidRPr="00136E29">
        <w:rPr>
          <w:rFonts w:ascii="Times New Roman" w:hAnsi="Times New Roman"/>
          <w:sz w:val="28"/>
          <w:szCs w:val="28"/>
        </w:rPr>
        <w:t xml:space="preserve"> учебном году</w:t>
      </w:r>
    </w:p>
    <w:tbl>
      <w:tblPr>
        <w:tblpPr w:leftFromText="180" w:rightFromText="180" w:vertAnchor="text" w:tblpXSpec="center" w:tblpY="1"/>
        <w:tblOverlap w:val="never"/>
        <w:tblW w:w="4528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036"/>
        <w:gridCol w:w="3533"/>
        <w:gridCol w:w="2629"/>
        <w:gridCol w:w="1529"/>
      </w:tblGrid>
      <w:tr w:rsidR="000A15BB" w:rsidRPr="00365A3A" w:rsidTr="00EE6AD4">
        <w:trPr>
          <w:trHeight w:val="390"/>
          <w:tblCellSpacing w:w="15" w:type="dxa"/>
        </w:trPr>
        <w:tc>
          <w:tcPr>
            <w:tcW w:w="1023" w:type="pct"/>
            <w:vAlign w:val="center"/>
          </w:tcPr>
          <w:p w:rsidR="000A15BB" w:rsidRPr="00365A3A" w:rsidRDefault="000A15BB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01" w:type="pct"/>
            <w:vAlign w:val="center"/>
          </w:tcPr>
          <w:p w:rsidR="000A15BB" w:rsidRPr="00365A3A" w:rsidRDefault="000A15BB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 ученика</w:t>
            </w:r>
          </w:p>
        </w:tc>
        <w:tc>
          <w:tcPr>
            <w:tcW w:w="1336" w:type="pct"/>
            <w:vAlign w:val="center"/>
          </w:tcPr>
          <w:p w:rsidR="000A15BB" w:rsidRPr="00365A3A" w:rsidRDefault="000A15BB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763" w:type="pct"/>
            <w:vAlign w:val="center"/>
          </w:tcPr>
          <w:p w:rsidR="000A15BB" w:rsidRPr="00365A3A" w:rsidRDefault="000A15BB" w:rsidP="00185A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0A15BB" w:rsidRPr="00365A3A" w:rsidTr="00EE6AD4">
        <w:trPr>
          <w:trHeight w:val="390"/>
          <w:tblCellSpacing w:w="15" w:type="dxa"/>
        </w:trPr>
        <w:tc>
          <w:tcPr>
            <w:tcW w:w="102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801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Ибрагимов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</w:tr>
      <w:tr w:rsidR="000A15BB" w:rsidRPr="00365A3A" w:rsidTr="00EE6AD4">
        <w:trPr>
          <w:trHeight w:val="390"/>
          <w:tblCellSpacing w:w="15" w:type="dxa"/>
        </w:trPr>
        <w:tc>
          <w:tcPr>
            <w:tcW w:w="102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801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Ахметзянов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</w:tr>
      <w:tr w:rsidR="000A15BB" w:rsidRPr="00365A3A" w:rsidTr="00EE6AD4">
        <w:trPr>
          <w:trHeight w:val="390"/>
          <w:tblCellSpacing w:w="15" w:type="dxa"/>
        </w:trPr>
        <w:tc>
          <w:tcPr>
            <w:tcW w:w="102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801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Пальцев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</w:tr>
      <w:tr w:rsidR="000A15BB" w:rsidRPr="00365A3A" w:rsidTr="00EE6AD4">
        <w:trPr>
          <w:trHeight w:val="390"/>
          <w:tblCellSpacing w:w="15" w:type="dxa"/>
        </w:trPr>
        <w:tc>
          <w:tcPr>
            <w:tcW w:w="102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801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Спирина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</w:tr>
      <w:tr w:rsidR="000A15BB" w:rsidRPr="00365A3A" w:rsidTr="00EE6AD4">
        <w:trPr>
          <w:trHeight w:val="390"/>
          <w:tblCellSpacing w:w="15" w:type="dxa"/>
        </w:trPr>
        <w:tc>
          <w:tcPr>
            <w:tcW w:w="102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801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Горовая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</w:tr>
      <w:tr w:rsidR="000A15BB" w:rsidRPr="00365A3A" w:rsidTr="00EE6AD4">
        <w:trPr>
          <w:trHeight w:val="390"/>
          <w:tblCellSpacing w:w="15" w:type="dxa"/>
        </w:trPr>
        <w:tc>
          <w:tcPr>
            <w:tcW w:w="102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801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Габдуллина 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111</w:t>
            </w:r>
          </w:p>
        </w:tc>
      </w:tr>
      <w:tr w:rsidR="000A15BB" w:rsidRPr="00365A3A" w:rsidTr="00EE6AD4">
        <w:trPr>
          <w:trHeight w:val="390"/>
          <w:tblCellSpacing w:w="15" w:type="dxa"/>
        </w:trPr>
        <w:tc>
          <w:tcPr>
            <w:tcW w:w="102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801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Ливадный 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</w:tr>
      <w:tr w:rsidR="000A15BB" w:rsidRPr="00365A3A" w:rsidTr="00EE6AD4">
        <w:trPr>
          <w:trHeight w:val="390"/>
          <w:tblCellSpacing w:w="15" w:type="dxa"/>
        </w:trPr>
        <w:tc>
          <w:tcPr>
            <w:tcW w:w="102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801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Федоров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</w:tr>
      <w:tr w:rsidR="000A15BB" w:rsidRPr="00365A3A" w:rsidTr="00EE6AD4">
        <w:trPr>
          <w:trHeight w:val="390"/>
          <w:tblCellSpacing w:w="15" w:type="dxa"/>
        </w:trPr>
        <w:tc>
          <w:tcPr>
            <w:tcW w:w="102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801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Михеев 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</w:p>
        </w:tc>
      </w:tr>
      <w:tr w:rsidR="000A15BB" w:rsidRPr="00365A3A" w:rsidTr="00EE6AD4">
        <w:trPr>
          <w:trHeight w:val="390"/>
          <w:tblCellSpacing w:w="15" w:type="dxa"/>
        </w:trPr>
        <w:tc>
          <w:tcPr>
            <w:tcW w:w="102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801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Сатмушева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</w:tr>
      <w:tr w:rsidR="000A15BB" w:rsidRPr="00365A3A" w:rsidTr="00EE6AD4">
        <w:trPr>
          <w:trHeight w:val="390"/>
          <w:tblCellSpacing w:w="15" w:type="dxa"/>
        </w:trPr>
        <w:tc>
          <w:tcPr>
            <w:tcW w:w="102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801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Татьянина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0A15BB" w:rsidRPr="00365A3A" w:rsidTr="00EE6AD4">
        <w:trPr>
          <w:trHeight w:val="390"/>
          <w:tblCellSpacing w:w="15" w:type="dxa"/>
        </w:trPr>
        <w:tc>
          <w:tcPr>
            <w:tcW w:w="102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801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Левина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0A15BB" w:rsidRPr="00365A3A" w:rsidTr="00EE6AD4">
        <w:trPr>
          <w:trHeight w:val="390"/>
          <w:tblCellSpacing w:w="15" w:type="dxa"/>
        </w:trPr>
        <w:tc>
          <w:tcPr>
            <w:tcW w:w="102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801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Степанова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</w:tr>
      <w:tr w:rsidR="000A15BB" w:rsidRPr="00365A3A" w:rsidTr="00EE6AD4">
        <w:trPr>
          <w:trHeight w:val="390"/>
          <w:tblCellSpacing w:w="15" w:type="dxa"/>
        </w:trPr>
        <w:tc>
          <w:tcPr>
            <w:tcW w:w="102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801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Туюров Б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</w:tr>
      <w:tr w:rsidR="000A15BB" w:rsidRPr="00365A3A" w:rsidTr="00EE6AD4">
        <w:trPr>
          <w:trHeight w:val="390"/>
          <w:tblCellSpacing w:w="15" w:type="dxa"/>
        </w:trPr>
        <w:tc>
          <w:tcPr>
            <w:tcW w:w="102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801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Бороздин 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</w:tr>
      <w:tr w:rsidR="000A15BB" w:rsidRPr="00365A3A" w:rsidTr="00EE6AD4">
        <w:trPr>
          <w:trHeight w:val="390"/>
          <w:tblCellSpacing w:w="15" w:type="dxa"/>
        </w:trPr>
        <w:tc>
          <w:tcPr>
            <w:tcW w:w="102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801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Абдуллина 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</w:tr>
      <w:tr w:rsidR="000A15BB" w:rsidRPr="00365A3A" w:rsidTr="00EE6AD4">
        <w:trPr>
          <w:trHeight w:val="390"/>
          <w:tblCellSpacing w:w="15" w:type="dxa"/>
        </w:trPr>
        <w:tc>
          <w:tcPr>
            <w:tcW w:w="102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801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Мигунова 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</w:tr>
      <w:tr w:rsidR="000A15BB" w:rsidRPr="00365A3A" w:rsidTr="00EE6AD4">
        <w:trPr>
          <w:trHeight w:val="390"/>
          <w:tblCellSpacing w:w="15" w:type="dxa"/>
        </w:trPr>
        <w:tc>
          <w:tcPr>
            <w:tcW w:w="102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801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Ахметзянова 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</w:tr>
      <w:tr w:rsidR="000A15BB" w:rsidRPr="00365A3A" w:rsidTr="00EE6AD4">
        <w:trPr>
          <w:trHeight w:val="390"/>
          <w:tblCellSpacing w:w="15" w:type="dxa"/>
        </w:trPr>
        <w:tc>
          <w:tcPr>
            <w:tcW w:w="102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801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Набиуллина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6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vAlign w:val="bottom"/>
          </w:tcPr>
          <w:p w:rsidR="000A15BB" w:rsidRPr="00365A3A" w:rsidRDefault="000A15BB" w:rsidP="00365A3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A3A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</w:tr>
    </w:tbl>
    <w:p w:rsidR="000A15BB" w:rsidRDefault="000A15BB" w:rsidP="00F97888">
      <w:pPr>
        <w:rPr>
          <w:rFonts w:ascii="Times New Roman" w:hAnsi="Times New Roman"/>
          <w:sz w:val="28"/>
          <w:szCs w:val="28"/>
        </w:rPr>
      </w:pPr>
    </w:p>
    <w:p w:rsidR="000A15BB" w:rsidRDefault="000A15BB" w:rsidP="00F97888">
      <w:pPr>
        <w:rPr>
          <w:rFonts w:ascii="Times New Roman" w:hAnsi="Times New Roman"/>
          <w:sz w:val="28"/>
          <w:szCs w:val="28"/>
        </w:rPr>
      </w:pPr>
    </w:p>
    <w:p w:rsidR="000A15BB" w:rsidRDefault="000A15BB" w:rsidP="00136E29">
      <w:pPr>
        <w:rPr>
          <w:rFonts w:ascii="Times New Roman" w:hAnsi="Times New Roman"/>
          <w:sz w:val="28"/>
          <w:szCs w:val="28"/>
        </w:rPr>
      </w:pPr>
    </w:p>
    <w:p w:rsidR="000A15BB" w:rsidRPr="00F8697B" w:rsidRDefault="000A15BB" w:rsidP="00136E29">
      <w:pPr>
        <w:rPr>
          <w:rFonts w:ascii="Times New Roman" w:hAnsi="Times New Roman"/>
          <w:sz w:val="28"/>
          <w:szCs w:val="28"/>
        </w:rPr>
      </w:pPr>
    </w:p>
    <w:p w:rsidR="000A15BB" w:rsidRPr="00A16595" w:rsidRDefault="000A15BB">
      <w:pPr>
        <w:rPr>
          <w:rFonts w:ascii="Times New Roman" w:hAnsi="Times New Roman"/>
          <w:sz w:val="24"/>
          <w:szCs w:val="24"/>
          <w:lang w:eastAsia="ru-RU"/>
        </w:rPr>
      </w:pPr>
    </w:p>
    <w:sectPr w:rsidR="000A15BB" w:rsidRPr="00A16595" w:rsidSect="00136E29">
      <w:pgSz w:w="11906" w:h="16838"/>
      <w:pgMar w:top="851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221A"/>
    <w:rsid w:val="000254FD"/>
    <w:rsid w:val="00042289"/>
    <w:rsid w:val="000A15BB"/>
    <w:rsid w:val="000A2074"/>
    <w:rsid w:val="000B41AB"/>
    <w:rsid w:val="000C1C25"/>
    <w:rsid w:val="000F6E3A"/>
    <w:rsid w:val="00114D77"/>
    <w:rsid w:val="00116E0E"/>
    <w:rsid w:val="00136E29"/>
    <w:rsid w:val="00160025"/>
    <w:rsid w:val="00185AD6"/>
    <w:rsid w:val="001B06F5"/>
    <w:rsid w:val="001D1D0D"/>
    <w:rsid w:val="0027722C"/>
    <w:rsid w:val="002A16DE"/>
    <w:rsid w:val="002A6B72"/>
    <w:rsid w:val="002B216B"/>
    <w:rsid w:val="002D23F4"/>
    <w:rsid w:val="002D7891"/>
    <w:rsid w:val="003051C6"/>
    <w:rsid w:val="0030688B"/>
    <w:rsid w:val="00327019"/>
    <w:rsid w:val="00365A3A"/>
    <w:rsid w:val="003B3E95"/>
    <w:rsid w:val="003D698F"/>
    <w:rsid w:val="003E2910"/>
    <w:rsid w:val="003F0D4B"/>
    <w:rsid w:val="00410E45"/>
    <w:rsid w:val="004127F4"/>
    <w:rsid w:val="004272EB"/>
    <w:rsid w:val="004310BC"/>
    <w:rsid w:val="00455FC8"/>
    <w:rsid w:val="00490CE8"/>
    <w:rsid w:val="004E4EBC"/>
    <w:rsid w:val="005315EC"/>
    <w:rsid w:val="005837E9"/>
    <w:rsid w:val="005850EA"/>
    <w:rsid w:val="005928FC"/>
    <w:rsid w:val="005F2C78"/>
    <w:rsid w:val="005F6FB4"/>
    <w:rsid w:val="006561BF"/>
    <w:rsid w:val="006A3F07"/>
    <w:rsid w:val="006C3D07"/>
    <w:rsid w:val="006E253F"/>
    <w:rsid w:val="006E60DD"/>
    <w:rsid w:val="00720F44"/>
    <w:rsid w:val="0072780E"/>
    <w:rsid w:val="007350DC"/>
    <w:rsid w:val="00751904"/>
    <w:rsid w:val="00753FA9"/>
    <w:rsid w:val="007667A7"/>
    <w:rsid w:val="007C0CE7"/>
    <w:rsid w:val="007C326A"/>
    <w:rsid w:val="007D0BFC"/>
    <w:rsid w:val="007F51FA"/>
    <w:rsid w:val="00836195"/>
    <w:rsid w:val="0084171F"/>
    <w:rsid w:val="00844C07"/>
    <w:rsid w:val="00857B24"/>
    <w:rsid w:val="008847D7"/>
    <w:rsid w:val="00897562"/>
    <w:rsid w:val="008E767B"/>
    <w:rsid w:val="00911BCE"/>
    <w:rsid w:val="009360E9"/>
    <w:rsid w:val="0094134E"/>
    <w:rsid w:val="009545AA"/>
    <w:rsid w:val="009B4A14"/>
    <w:rsid w:val="009C3DAF"/>
    <w:rsid w:val="009F5485"/>
    <w:rsid w:val="00A16595"/>
    <w:rsid w:val="00AB00E6"/>
    <w:rsid w:val="00AC3E90"/>
    <w:rsid w:val="00AD4C79"/>
    <w:rsid w:val="00B21F3A"/>
    <w:rsid w:val="00B513A0"/>
    <w:rsid w:val="00B763D2"/>
    <w:rsid w:val="00B76C88"/>
    <w:rsid w:val="00BF3863"/>
    <w:rsid w:val="00C4735F"/>
    <w:rsid w:val="00C47446"/>
    <w:rsid w:val="00C502DF"/>
    <w:rsid w:val="00CC50B5"/>
    <w:rsid w:val="00D06DB0"/>
    <w:rsid w:val="00D10CD8"/>
    <w:rsid w:val="00D6221A"/>
    <w:rsid w:val="00D87F35"/>
    <w:rsid w:val="00DC2607"/>
    <w:rsid w:val="00DE7325"/>
    <w:rsid w:val="00E36E65"/>
    <w:rsid w:val="00E4736D"/>
    <w:rsid w:val="00E5025E"/>
    <w:rsid w:val="00E60F30"/>
    <w:rsid w:val="00EA4B74"/>
    <w:rsid w:val="00EB00BA"/>
    <w:rsid w:val="00EB204A"/>
    <w:rsid w:val="00ED7BF4"/>
    <w:rsid w:val="00EE6AD4"/>
    <w:rsid w:val="00F01CF6"/>
    <w:rsid w:val="00F11C62"/>
    <w:rsid w:val="00F2562D"/>
    <w:rsid w:val="00F855C7"/>
    <w:rsid w:val="00F8697B"/>
    <w:rsid w:val="00F97888"/>
    <w:rsid w:val="00FC6FA9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16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36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6E2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B00BA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EB00B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92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2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23253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92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23258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92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226</TotalTime>
  <Pages>1</Pages>
  <Words>81</Words>
  <Characters>462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школьного этапа ВОШ по истории в 2017-2018 учебном году</dc:title>
  <dc:subject/>
  <dc:creator>KatrinKAgeo</dc:creator>
  <cp:keywords/>
  <dc:description/>
  <cp:lastModifiedBy>User</cp:lastModifiedBy>
  <cp:revision>31</cp:revision>
  <dcterms:created xsi:type="dcterms:W3CDTF">2018-10-05T15:09:00Z</dcterms:created>
  <dcterms:modified xsi:type="dcterms:W3CDTF">2018-10-22T18:07:00Z</dcterms:modified>
</cp:coreProperties>
</file>